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D6E" w:rsidRDefault="00291413" w:rsidP="00244D6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451536</wp:posOffset>
                </wp:positionH>
                <wp:positionV relativeFrom="paragraph">
                  <wp:posOffset>-462865</wp:posOffset>
                </wp:positionV>
                <wp:extent cx="6653599" cy="1686183"/>
                <wp:effectExtent l="19050" t="19050" r="33020" b="6667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3599" cy="1686183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93365" w:rsidRPr="001D468D" w:rsidRDefault="0003455F" w:rsidP="00215FD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Year 2 Autumn </w:t>
                            </w:r>
                            <w:bookmarkStart w:id="0" w:name="_GoBack"/>
                            <w:bookmarkEnd w:id="0"/>
                          </w:p>
                          <w:p w:rsidR="0077109D" w:rsidRDefault="00193365" w:rsidP="001D468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1D468D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Homework Project</w:t>
                            </w:r>
                          </w:p>
                          <w:p w:rsidR="00193365" w:rsidRPr="001D468D" w:rsidRDefault="0077109D" w:rsidP="001D468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LAN</w:t>
                            </w:r>
                            <w:r w:rsidR="001D468D" w:rsidRPr="001D468D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DMARKS AROUND THE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" o:spid="_x0000_s1026" type="#_x0000_t98" style="position:absolute;margin-left:35.55pt;margin-top:-36.45pt;width:523.9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" fillcolor="#00b0f0" strokecolor="#1c1a10 [334]" strokeweight="3pt">
                <v:shadow on="t" color="#974706 [1609]" opacity=".5" offset="1pt"/>
                <v:textbox>
                  <w:txbxContent>
                    <w:p w:rsidR="00193365" w:rsidRPr="001D468D" w:rsidRDefault="0003455F" w:rsidP="00215FD9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Year 2 Autumn </w:t>
                      </w:r>
                      <w:bookmarkStart w:id="1" w:name="_GoBack"/>
                      <w:bookmarkEnd w:id="1"/>
                    </w:p>
                    <w:p w:rsidR="0077109D" w:rsidRDefault="00193365" w:rsidP="001D468D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1D468D">
                        <w:rPr>
                          <w:rFonts w:ascii="Comic Sans MS" w:hAnsi="Comic Sans MS"/>
                          <w:sz w:val="40"/>
                          <w:szCs w:val="40"/>
                        </w:rPr>
                        <w:t>Homework Project</w:t>
                      </w:r>
                    </w:p>
                    <w:p w:rsidR="00193365" w:rsidRPr="001D468D" w:rsidRDefault="0077109D" w:rsidP="001D468D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LAN</w:t>
                      </w:r>
                      <w:r w:rsidR="001D468D" w:rsidRPr="001D468D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DMARKS AROUND THE WORLD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9054D" w:rsidRDefault="0009054D" w:rsidP="00244D6E"/>
    <w:p w:rsidR="00244D6E" w:rsidRPr="00244D6E" w:rsidRDefault="00EC7C4B" w:rsidP="0077109D">
      <w:pPr>
        <w:pBdr>
          <w:top w:val="thinThickSmallGap" w:sz="24" w:space="1" w:color="0070C0"/>
          <w:left w:val="thinThickSmallGap" w:sz="24" w:space="4" w:color="0070C0"/>
          <w:bottom w:val="thickThinSmallGap" w:sz="24" w:space="1" w:color="0070C0"/>
          <w:right w:val="thickThinSmallGap" w:sz="24" w:space="4" w:color="0070C0"/>
        </w:pBd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698500</wp:posOffset>
            </wp:positionV>
            <wp:extent cx="1020445" cy="1500505"/>
            <wp:effectExtent l="190500" t="114300" r="179705" b="1187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RAFTSS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6461">
                      <a:off x="0" y="0"/>
                      <a:ext cx="102044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-152298</wp:posOffset>
            </wp:positionH>
            <wp:positionV relativeFrom="paragraph">
              <wp:posOffset>786507</wp:posOffset>
            </wp:positionV>
            <wp:extent cx="1584960" cy="1136015"/>
            <wp:effectExtent l="171450" t="304800" r="167640" b="2927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RT SPLA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59980">
                      <a:off x="0" y="0"/>
                      <a:ext cx="158496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1441450</wp:posOffset>
            </wp:positionV>
            <wp:extent cx="3335655" cy="1980565"/>
            <wp:effectExtent l="0" t="0" r="0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rAFT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CDD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2001794</wp:posOffset>
                </wp:positionH>
                <wp:positionV relativeFrom="paragraph">
                  <wp:posOffset>6631700</wp:posOffset>
                </wp:positionV>
                <wp:extent cx="2891481" cy="1816100"/>
                <wp:effectExtent l="0" t="0" r="23495" b="12700"/>
                <wp:wrapNone/>
                <wp:docPr id="7" name="Explosion: 14 Poin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481" cy="1816100"/>
                        </a:xfrm>
                        <a:prstGeom prst="irregularSeal2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0CE2FA4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7" o:spid="_x0000_s1026" type="#_x0000_t72" style="position:absolute;margin-left:157.6pt;margin-top:522.2pt;width:227.7pt;height:14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" fillcolor="#ffc000" strokecolor="#243f60 [1604]" strokeweight="2pt"/>
            </w:pict>
          </mc:Fallback>
        </mc:AlternateContent>
      </w:r>
      <w:r w:rsidR="00480CD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2391034</wp:posOffset>
                </wp:positionH>
                <wp:positionV relativeFrom="paragraph">
                  <wp:posOffset>7147061</wp:posOffset>
                </wp:positionV>
                <wp:extent cx="1958340" cy="714375"/>
                <wp:effectExtent l="0" t="342900" r="0" b="3524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31014">
                          <a:off x="0" y="0"/>
                          <a:ext cx="195834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09D" w:rsidRPr="001D468D" w:rsidRDefault="0077109D" w:rsidP="0077109D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</w:rPr>
                            </w:pPr>
                            <w:r w:rsidRPr="001D468D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</w:rPr>
                              <w:t>Due date: Friday 6th December</w:t>
                            </w:r>
                            <w:r w:rsidR="00480CDD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</w:rPr>
                              <w:t xml:space="preserve"> 2019</w:t>
                            </w:r>
                            <w:r w:rsidRPr="001D468D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</w:p>
                          <w:p w:rsidR="0077109D" w:rsidRDefault="007710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88.25pt;margin-top:562.75pt;width:154.2pt;height:56.25pt;rotation:-1713751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" filled="f" stroked="f">
                <v:textbox>
                  <w:txbxContent>
                    <w:p w:rsidR="0077109D" w:rsidRPr="001D468D" w:rsidRDefault="0077109D" w:rsidP="0077109D">
                      <w:pPr>
                        <w:rPr>
                          <w:rFonts w:ascii="Comic Sans MS" w:hAnsi="Comic Sans MS"/>
                          <w:b/>
                          <w:color w:val="FF0000"/>
                          <w:sz w:val="28"/>
                        </w:rPr>
                      </w:pPr>
                      <w:r w:rsidRPr="001D468D">
                        <w:rPr>
                          <w:rFonts w:ascii="Comic Sans MS" w:hAnsi="Comic Sans MS"/>
                          <w:b/>
                          <w:color w:val="FF0000"/>
                          <w:sz w:val="28"/>
                        </w:rPr>
                        <w:t>Due date: Friday 6th December</w:t>
                      </w:r>
                      <w:r w:rsidR="00480CDD">
                        <w:rPr>
                          <w:rFonts w:ascii="Comic Sans MS" w:hAnsi="Comic Sans MS"/>
                          <w:b/>
                          <w:color w:val="FF0000"/>
                          <w:sz w:val="28"/>
                        </w:rPr>
                        <w:t xml:space="preserve"> 2019</w:t>
                      </w:r>
                      <w:r w:rsidRPr="001D468D">
                        <w:rPr>
                          <w:rFonts w:ascii="Comic Sans MS" w:hAnsi="Comic Sans MS"/>
                          <w:b/>
                          <w:color w:val="FF0000"/>
                          <w:sz w:val="28"/>
                        </w:rPr>
                        <w:t xml:space="preserve"> </w:t>
                      </w:r>
                    </w:p>
                    <w:p w:rsidR="0077109D" w:rsidRDefault="0077109D"/>
                  </w:txbxContent>
                </v:textbox>
                <w10:wrap type="square"/>
              </v:shape>
            </w:pict>
          </mc:Fallback>
        </mc:AlternateContent>
      </w:r>
      <w:r w:rsidR="0077109D">
        <w:rPr>
          <w:noProof/>
          <w:color w:val="0000FF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2940909</wp:posOffset>
            </wp:positionH>
            <wp:positionV relativeFrom="paragraph">
              <wp:posOffset>502748</wp:posOffset>
            </wp:positionV>
            <wp:extent cx="3211976" cy="3026204"/>
            <wp:effectExtent l="0" t="0" r="7620" b="3175"/>
            <wp:wrapNone/>
            <wp:docPr id="6" name="Picture 6" descr="Related imag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514" cy="303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0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CADEBA" wp14:editId="2CCF5C7D">
                <wp:simplePos x="0" y="0"/>
                <wp:positionH relativeFrom="page">
                  <wp:posOffset>451536</wp:posOffset>
                </wp:positionH>
                <wp:positionV relativeFrom="paragraph">
                  <wp:posOffset>3616650</wp:posOffset>
                </wp:positionV>
                <wp:extent cx="6579235" cy="2014563"/>
                <wp:effectExtent l="19050" t="19050" r="12065" b="2413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9235" cy="2014563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365" w:rsidRPr="001D468D" w:rsidRDefault="00193365" w:rsidP="0029001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1D468D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In Art, we have been exploring paper art</w:t>
                            </w:r>
                            <w:r w:rsidR="000607E7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. We will be designing and building our</w:t>
                            </w:r>
                            <w:r w:rsidRPr="001D468D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own 3D London Landmarks. </w:t>
                            </w:r>
                          </w:p>
                          <w:p w:rsidR="00193365" w:rsidRPr="001D468D" w:rsidRDefault="00193365" w:rsidP="0029001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1D468D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Your project is to build a famous 3D landmark from around the world using different materials.</w:t>
                            </w:r>
                          </w:p>
                          <w:p w:rsidR="00193365" w:rsidRPr="001D468D" w:rsidRDefault="00193365" w:rsidP="0029001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1D468D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Be creative! We look forward to seeing your wonderful Landmarks!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7CADEB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" o:spid="_x0000_s1028" type="#_x0000_t176" style="position:absolute;margin-left:35.55pt;margin-top:284.8pt;width:518.05pt;height:158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" fillcolor="#92d050" strokeweight="2.25pt">
                <v:textbox>
                  <w:txbxContent>
                    <w:p w:rsidR="00193365" w:rsidRPr="001D468D" w:rsidRDefault="00193365" w:rsidP="0029001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1D468D">
                        <w:rPr>
                          <w:rFonts w:ascii="Comic Sans MS" w:hAnsi="Comic Sans MS"/>
                          <w:b/>
                          <w:sz w:val="28"/>
                        </w:rPr>
                        <w:t>In Art, we have been exploring paper art</w:t>
                      </w:r>
                      <w:r w:rsidR="000607E7">
                        <w:rPr>
                          <w:rFonts w:ascii="Comic Sans MS" w:hAnsi="Comic Sans MS"/>
                          <w:b/>
                          <w:sz w:val="28"/>
                        </w:rPr>
                        <w:t>. We will be designing and building our</w:t>
                      </w:r>
                      <w:r w:rsidRPr="001D468D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own 3D London Landmarks. </w:t>
                      </w:r>
                    </w:p>
                    <w:p w:rsidR="00193365" w:rsidRPr="001D468D" w:rsidRDefault="00193365" w:rsidP="0029001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1D468D">
                        <w:rPr>
                          <w:rFonts w:ascii="Comic Sans MS" w:hAnsi="Comic Sans MS"/>
                          <w:b/>
                          <w:sz w:val="28"/>
                        </w:rPr>
                        <w:t>Your project is to build a famous 3D landmark from around the world using different materials.</w:t>
                      </w:r>
                      <w:bookmarkStart w:id="1" w:name="_GoBack"/>
                      <w:bookmarkEnd w:id="1"/>
                    </w:p>
                    <w:p w:rsidR="00193365" w:rsidRPr="001D468D" w:rsidRDefault="00193365" w:rsidP="0029001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1D468D">
                        <w:rPr>
                          <w:rFonts w:ascii="Comic Sans MS" w:hAnsi="Comic Sans MS"/>
                          <w:b/>
                          <w:sz w:val="28"/>
                        </w:rPr>
                        <w:t>Be creative! We look forward to seeing your wonderful Landmarks!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09D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283705DC" wp14:editId="61E89E1D">
            <wp:simplePos x="0" y="0"/>
            <wp:positionH relativeFrom="column">
              <wp:posOffset>4059789</wp:posOffset>
            </wp:positionH>
            <wp:positionV relativeFrom="paragraph">
              <wp:posOffset>5803797</wp:posOffset>
            </wp:positionV>
            <wp:extent cx="1932775" cy="2826542"/>
            <wp:effectExtent l="38100" t="38100" r="29845" b="311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4" t="27627" r="55296" b="19818"/>
                    <a:stretch/>
                  </pic:blipFill>
                  <pic:spPr bwMode="auto">
                    <a:xfrm>
                      <a:off x="0" y="0"/>
                      <a:ext cx="1942554" cy="284084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0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4507D" wp14:editId="54C097B0">
                <wp:simplePos x="0" y="0"/>
                <wp:positionH relativeFrom="column">
                  <wp:posOffset>-450507</wp:posOffset>
                </wp:positionH>
                <wp:positionV relativeFrom="paragraph">
                  <wp:posOffset>5761063</wp:posOffset>
                </wp:positionV>
                <wp:extent cx="2971285" cy="2918460"/>
                <wp:effectExtent l="19050" t="19050" r="19685" b="15240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285" cy="2918460"/>
                        </a:xfrm>
                        <a:prstGeom prst="flowChartAlternateProcess">
                          <a:avLst/>
                        </a:prstGeom>
                        <a:solidFill>
                          <a:srgbClr val="FF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365" w:rsidRPr="001D468D" w:rsidRDefault="00193365" w:rsidP="00244D6E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1D468D">
                              <w:rPr>
                                <w:rFonts w:ascii="Comic Sans MS" w:hAnsi="Comic Sans MS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Here are some examples of famous landmarks you might want to build: </w:t>
                            </w:r>
                          </w:p>
                          <w:p w:rsidR="00193365" w:rsidRPr="001D468D" w:rsidRDefault="00193365" w:rsidP="001933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 w:rsidRPr="001D468D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 xml:space="preserve">Eiffel Tower </w:t>
                            </w:r>
                          </w:p>
                          <w:p w:rsidR="00193365" w:rsidRPr="001D468D" w:rsidRDefault="00193365" w:rsidP="001933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 w:rsidRPr="001D468D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6"/>
                                <w:szCs w:val="26"/>
                                <w:lang w:eastAsia="en-GB"/>
                              </w:rPr>
                              <w:t>Statue of Liberty</w:t>
                            </w:r>
                          </w:p>
                          <w:p w:rsidR="00193365" w:rsidRPr="001D468D" w:rsidRDefault="00193365" w:rsidP="001933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 w:rsidRPr="001D468D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6"/>
                                <w:szCs w:val="26"/>
                                <w:lang w:eastAsia="en-GB"/>
                              </w:rPr>
                              <w:t>Leaning Tower of Pisa</w:t>
                            </w:r>
                          </w:p>
                          <w:p w:rsidR="00193365" w:rsidRPr="001D468D" w:rsidRDefault="00193365" w:rsidP="001933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 w:rsidRPr="001D468D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6"/>
                                <w:szCs w:val="26"/>
                                <w:lang w:eastAsia="en-GB"/>
                              </w:rPr>
                              <w:t>Colosseum</w:t>
                            </w:r>
                          </w:p>
                          <w:p w:rsidR="00193365" w:rsidRPr="001D468D" w:rsidRDefault="00193365" w:rsidP="001933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 w:rsidRPr="001D468D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6"/>
                                <w:szCs w:val="26"/>
                                <w:lang w:eastAsia="en-GB"/>
                              </w:rPr>
                              <w:t>Empire State Building</w:t>
                            </w:r>
                          </w:p>
                          <w:p w:rsidR="00193365" w:rsidRPr="001D468D" w:rsidRDefault="00193365" w:rsidP="001933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 w:rsidRPr="001D468D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6"/>
                                <w:szCs w:val="26"/>
                                <w:lang w:eastAsia="en-GB"/>
                              </w:rPr>
                              <w:t>Hollywood Sign</w:t>
                            </w:r>
                          </w:p>
                          <w:p w:rsidR="00193365" w:rsidRPr="001D468D" w:rsidRDefault="00193365" w:rsidP="001933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 w:rsidRPr="001D468D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6"/>
                                <w:szCs w:val="26"/>
                                <w:lang w:eastAsia="en-GB"/>
                              </w:rPr>
                              <w:t>Golden Gate Bridge</w:t>
                            </w:r>
                          </w:p>
                          <w:p w:rsidR="00193365" w:rsidRDefault="00193365" w:rsidP="00244D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1F4507D" id="AutoShape 5" o:spid="_x0000_s1029" type="#_x0000_t176" style="position:absolute;margin-left:-35.45pt;margin-top:453.65pt;width:233.95pt;height:22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" fillcolor="#f6f" strokeweight="2.25pt">
                <v:textbox>
                  <w:txbxContent>
                    <w:p w:rsidR="00193365" w:rsidRPr="001D468D" w:rsidRDefault="00193365" w:rsidP="00244D6E">
                      <w:pPr>
                        <w:rPr>
                          <w:rFonts w:ascii="Comic Sans MS" w:hAnsi="Comic Sans MS"/>
                          <w:b/>
                          <w:i/>
                          <w:sz w:val="26"/>
                          <w:szCs w:val="26"/>
                        </w:rPr>
                      </w:pPr>
                      <w:r w:rsidRPr="001D468D">
                        <w:rPr>
                          <w:rFonts w:ascii="Comic Sans MS" w:hAnsi="Comic Sans MS"/>
                          <w:b/>
                          <w:i/>
                          <w:sz w:val="26"/>
                          <w:szCs w:val="26"/>
                        </w:rPr>
                        <w:t xml:space="preserve">Here are some examples of famous landmarks you might want to build: </w:t>
                      </w:r>
                    </w:p>
                    <w:p w:rsidR="00193365" w:rsidRPr="001D468D" w:rsidRDefault="00193365" w:rsidP="001933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 w:rsidRPr="001D468D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 xml:space="preserve">Eiffel Tower </w:t>
                      </w:r>
                    </w:p>
                    <w:p w:rsidR="00193365" w:rsidRPr="001D468D" w:rsidRDefault="00193365" w:rsidP="001933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 w:rsidRPr="001D468D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6"/>
                          <w:szCs w:val="26"/>
                          <w:lang w:eastAsia="en-GB"/>
                        </w:rPr>
                        <w:t>Statue of Liberty</w:t>
                      </w:r>
                    </w:p>
                    <w:p w:rsidR="00193365" w:rsidRPr="001D468D" w:rsidRDefault="00193365" w:rsidP="001933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 w:rsidRPr="001D468D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6"/>
                          <w:szCs w:val="26"/>
                          <w:lang w:eastAsia="en-GB"/>
                        </w:rPr>
                        <w:t>Leaning Tower of Pisa</w:t>
                      </w:r>
                    </w:p>
                    <w:p w:rsidR="00193365" w:rsidRPr="001D468D" w:rsidRDefault="00193365" w:rsidP="001933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 w:rsidRPr="001D468D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6"/>
                          <w:szCs w:val="26"/>
                          <w:lang w:eastAsia="en-GB"/>
                        </w:rPr>
                        <w:t>Colosseum</w:t>
                      </w:r>
                    </w:p>
                    <w:p w:rsidR="00193365" w:rsidRPr="001D468D" w:rsidRDefault="00193365" w:rsidP="001933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 w:rsidRPr="001D468D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6"/>
                          <w:szCs w:val="26"/>
                          <w:lang w:eastAsia="en-GB"/>
                        </w:rPr>
                        <w:t>Empire State Building</w:t>
                      </w:r>
                    </w:p>
                    <w:p w:rsidR="00193365" w:rsidRPr="001D468D" w:rsidRDefault="00193365" w:rsidP="001933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 w:rsidRPr="001D468D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6"/>
                          <w:szCs w:val="26"/>
                          <w:lang w:eastAsia="en-GB"/>
                        </w:rPr>
                        <w:t>Hollywood Sign</w:t>
                      </w:r>
                    </w:p>
                    <w:p w:rsidR="00193365" w:rsidRPr="001D468D" w:rsidRDefault="00193365" w:rsidP="001933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 w:rsidRPr="001D468D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6"/>
                          <w:szCs w:val="26"/>
                          <w:lang w:eastAsia="en-GB"/>
                        </w:rPr>
                        <w:t>Golden Gate Bridge</w:t>
                      </w:r>
                    </w:p>
                    <w:p w:rsidR="00193365" w:rsidRDefault="00193365" w:rsidP="00244D6E"/>
                  </w:txbxContent>
                </v:textbox>
              </v:shape>
            </w:pict>
          </mc:Fallback>
        </mc:AlternateContent>
      </w:r>
    </w:p>
    <w:sectPr w:rsidR="00244D6E" w:rsidRPr="00244D6E" w:rsidSect="0077109D">
      <w:pgSz w:w="11906" w:h="16838"/>
      <w:pgMar w:top="1440" w:right="1440" w:bottom="1440" w:left="1440" w:header="708" w:footer="708" w:gutter="0"/>
      <w:pgBorders w:offsetFrom="page">
        <w:top w:val="thinThickSmallGap" w:sz="48" w:space="24" w:color="7030A0"/>
        <w:left w:val="thinThickSmallGap" w:sz="48" w:space="24" w:color="7030A0"/>
        <w:bottom w:val="thickThinSmallGap" w:sz="48" w:space="24" w:color="7030A0"/>
        <w:right w:val="thickThinSmallGap" w:sz="48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9785A"/>
    <w:multiLevelType w:val="hybridMultilevel"/>
    <w:tmpl w:val="C43EF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9E0208"/>
    <w:multiLevelType w:val="multilevel"/>
    <w:tmpl w:val="3522D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D6E"/>
    <w:rsid w:val="00017E8F"/>
    <w:rsid w:val="0003455F"/>
    <w:rsid w:val="000607E7"/>
    <w:rsid w:val="0009054D"/>
    <w:rsid w:val="0009727B"/>
    <w:rsid w:val="00193365"/>
    <w:rsid w:val="001D468D"/>
    <w:rsid w:val="002056F2"/>
    <w:rsid w:val="00215FD9"/>
    <w:rsid w:val="00223203"/>
    <w:rsid w:val="00244D6E"/>
    <w:rsid w:val="00290013"/>
    <w:rsid w:val="00291413"/>
    <w:rsid w:val="00480CDD"/>
    <w:rsid w:val="00530B46"/>
    <w:rsid w:val="00667F55"/>
    <w:rsid w:val="006A030D"/>
    <w:rsid w:val="007211B5"/>
    <w:rsid w:val="0077004E"/>
    <w:rsid w:val="0077109D"/>
    <w:rsid w:val="008133AB"/>
    <w:rsid w:val="00833004"/>
    <w:rsid w:val="008F58A6"/>
    <w:rsid w:val="008F65C5"/>
    <w:rsid w:val="0092302A"/>
    <w:rsid w:val="00965EC1"/>
    <w:rsid w:val="00C23051"/>
    <w:rsid w:val="00C27EB9"/>
    <w:rsid w:val="00C47B3A"/>
    <w:rsid w:val="00C61D74"/>
    <w:rsid w:val="00C92290"/>
    <w:rsid w:val="00CF3373"/>
    <w:rsid w:val="00E26FBB"/>
    <w:rsid w:val="00E868DD"/>
    <w:rsid w:val="00EC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7813F32"/>
  <w15:docId w15:val="{CCF57426-6EC5-47E5-AC94-4A0506EDA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05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D6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7E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9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.uk/CubicFun-Architecture-Building-Landmark-Instruction/dp/B07TGJ79NJ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A9251F1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Monwara Rahman</dc:creator>
  <cp:lastModifiedBy>Maryam Moghal</cp:lastModifiedBy>
  <cp:revision>3</cp:revision>
  <dcterms:created xsi:type="dcterms:W3CDTF">2019-10-28T15:07:00Z</dcterms:created>
  <dcterms:modified xsi:type="dcterms:W3CDTF">2019-10-28T15:08:00Z</dcterms:modified>
</cp:coreProperties>
</file>